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2"/>
        <w:gridCol w:w="652"/>
        <w:gridCol w:w="426"/>
        <w:gridCol w:w="645"/>
        <w:gridCol w:w="1004"/>
        <w:gridCol w:w="1402"/>
        <w:gridCol w:w="1497"/>
        <w:gridCol w:w="28"/>
        <w:gridCol w:w="2881"/>
      </w:tblGrid>
      <w:tr w:rsidR="00C9238F" w:rsidRPr="00C9238F" w14:paraId="59082BD2" w14:textId="77777777" w:rsidTr="0021697F">
        <w:trPr>
          <w:trHeight w:val="466"/>
        </w:trPr>
        <w:sdt>
          <w:sdtPr>
            <w:id w:val="1621259925"/>
            <w:placeholder>
              <w:docPart w:val="A264BDF006164E3F80EB210700601E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10C703FD" w14:textId="77777777" w:rsidR="00C9238F" w:rsidRPr="00C9238F" w:rsidRDefault="00C96307" w:rsidP="0021697F"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3DF0C6D2" w14:textId="77777777" w:rsidR="00C9238F" w:rsidRPr="00C9238F" w:rsidRDefault="00C9238F" w:rsidP="0021697F"/>
        </w:tc>
      </w:tr>
      <w:tr w:rsidR="00C9238F" w:rsidRPr="00C9238F" w14:paraId="6EDA5D4B" w14:textId="77777777" w:rsidTr="0021697F">
        <w:trPr>
          <w:trHeight w:val="476"/>
        </w:trPr>
        <w:sdt>
          <w:sdtPr>
            <w:id w:val="-1470592894"/>
            <w:placeholder>
              <w:docPart w:val="312630630E0E4E32811662EE368F9C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298606B6" w14:textId="2A243636" w:rsidR="00C9238F" w:rsidRPr="00C9238F" w:rsidRDefault="00C96307" w:rsidP="0021697F"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15BC2B6B" w14:textId="77777777" w:rsidR="00C9238F" w:rsidRPr="00C9238F" w:rsidRDefault="00C9238F" w:rsidP="0021697F"/>
        </w:tc>
      </w:tr>
      <w:tr w:rsidR="00C9238F" w:rsidRPr="00C9238F" w14:paraId="63E9B19C" w14:textId="77777777" w:rsidTr="0021697F">
        <w:trPr>
          <w:trHeight w:val="466"/>
        </w:trPr>
        <w:tc>
          <w:tcPr>
            <w:tcW w:w="1011" w:type="pct"/>
            <w:gridSpan w:val="4"/>
            <w:vAlign w:val="bottom"/>
          </w:tcPr>
          <w:p w14:paraId="4A39F3A4" w14:textId="08030E85" w:rsidR="00C9238F" w:rsidRPr="00C9238F" w:rsidRDefault="00A074A7" w:rsidP="0021697F">
            <w:r>
              <w:t>Sex</w:t>
            </w:r>
          </w:p>
        </w:tc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2C44BBE9" w14:textId="77777777" w:rsidR="00C9238F" w:rsidRPr="00C9238F" w:rsidRDefault="00C9238F" w:rsidP="0021697F"/>
        </w:tc>
      </w:tr>
      <w:tr w:rsidR="00C9238F" w:rsidRPr="00C9238F" w14:paraId="4AB6C7F4" w14:textId="77777777" w:rsidTr="0021697F">
        <w:trPr>
          <w:trHeight w:val="466"/>
        </w:trPr>
        <w:tc>
          <w:tcPr>
            <w:tcW w:w="1011" w:type="pct"/>
            <w:gridSpan w:val="4"/>
            <w:vAlign w:val="bottom"/>
          </w:tcPr>
          <w:p w14:paraId="174F90F4" w14:textId="71EF3001" w:rsidR="00C9238F" w:rsidRPr="00C9238F" w:rsidRDefault="00A074A7" w:rsidP="0021697F">
            <w:r>
              <w:t>Date of Birth</w:t>
            </w:r>
          </w:p>
        </w:tc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6278ADF7" w14:textId="77777777" w:rsidR="00C9238F" w:rsidRPr="00C9238F" w:rsidRDefault="00C9238F" w:rsidP="0021697F"/>
        </w:tc>
      </w:tr>
      <w:tr w:rsidR="00576892" w:rsidRPr="00C9238F" w14:paraId="7C7ED476" w14:textId="77777777" w:rsidTr="0021697F">
        <w:trPr>
          <w:trHeight w:val="554"/>
        </w:trPr>
        <w:tc>
          <w:tcPr>
            <w:tcW w:w="1011" w:type="pct"/>
            <w:gridSpan w:val="4"/>
            <w:vAlign w:val="bottom"/>
          </w:tcPr>
          <w:p w14:paraId="6121B2B5" w14:textId="3E2994E0" w:rsidR="00576892" w:rsidRPr="00C9238F" w:rsidRDefault="00A074A7" w:rsidP="0021697F">
            <w:r>
              <w:t>Birth City</w:t>
            </w:r>
          </w:p>
        </w:tc>
        <w:tc>
          <w:tcPr>
            <w:tcW w:w="1632" w:type="pct"/>
            <w:gridSpan w:val="3"/>
            <w:tcBorders>
              <w:bottom w:val="single" w:sz="4" w:space="0" w:color="auto"/>
            </w:tcBorders>
            <w:vAlign w:val="bottom"/>
          </w:tcPr>
          <w:p w14:paraId="64D1A623" w14:textId="77777777" w:rsidR="00576892" w:rsidRPr="00C9238F" w:rsidRDefault="00576892" w:rsidP="0021697F"/>
        </w:tc>
        <w:tc>
          <w:tcPr>
            <w:tcW w:w="816" w:type="pct"/>
            <w:gridSpan w:val="2"/>
            <w:vAlign w:val="bottom"/>
          </w:tcPr>
          <w:p w14:paraId="59DF8B7E" w14:textId="75E5BBF1" w:rsidR="00576892" w:rsidRPr="00846B76" w:rsidRDefault="00A074A7" w:rsidP="0021697F">
            <w:r>
              <w:t>Birth Country</w:t>
            </w:r>
          </w:p>
        </w:tc>
        <w:tc>
          <w:tcPr>
            <w:tcW w:w="1541" w:type="pct"/>
            <w:tcBorders>
              <w:bottom w:val="single" w:sz="4" w:space="0" w:color="auto"/>
            </w:tcBorders>
            <w:vAlign w:val="bottom"/>
          </w:tcPr>
          <w:p w14:paraId="6FF7477F" w14:textId="77777777" w:rsidR="00576892" w:rsidRPr="00C9238F" w:rsidRDefault="00576892" w:rsidP="0021697F"/>
        </w:tc>
      </w:tr>
      <w:tr w:rsidR="00C9238F" w:rsidRPr="00C9238F" w14:paraId="2C80BAFF" w14:textId="77777777" w:rsidTr="0021697F">
        <w:trPr>
          <w:trHeight w:val="750"/>
        </w:trPr>
        <w:tc>
          <w:tcPr>
            <w:tcW w:w="1011" w:type="pct"/>
            <w:gridSpan w:val="4"/>
            <w:vAlign w:val="bottom"/>
          </w:tcPr>
          <w:p w14:paraId="28A9A07D" w14:textId="5EA029EB" w:rsidR="00C9238F" w:rsidRPr="00C9238F" w:rsidRDefault="00A074A7" w:rsidP="0021697F">
            <w:r>
              <w:t>Applying for Nation</w:t>
            </w:r>
          </w:p>
        </w:tc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0E7EAB5D" w14:textId="77777777" w:rsidR="00C9238F" w:rsidRPr="00C9238F" w:rsidRDefault="00C9238F" w:rsidP="0021697F"/>
        </w:tc>
      </w:tr>
      <w:tr w:rsidR="00C9238F" w:rsidRPr="00C9238F" w14:paraId="4CA76B16" w14:textId="77777777" w:rsidTr="0021697F">
        <w:trPr>
          <w:trHeight w:val="43"/>
        </w:trPr>
        <w:tc>
          <w:tcPr>
            <w:tcW w:w="5000" w:type="pct"/>
            <w:gridSpan w:val="10"/>
            <w:shd w:val="clear" w:color="auto" w:fill="auto"/>
            <w:vAlign w:val="bottom"/>
          </w:tcPr>
          <w:p w14:paraId="6192828E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805243C" w14:textId="77777777" w:rsidTr="0021697F">
        <w:trPr>
          <w:trHeight w:val="466"/>
        </w:trPr>
        <w:tc>
          <w:tcPr>
            <w:tcW w:w="5000" w:type="pct"/>
            <w:gridSpan w:val="10"/>
            <w:vAlign w:val="bottom"/>
          </w:tcPr>
          <w:p w14:paraId="502EA1E1" w14:textId="30D74E4D" w:rsidR="00C9238F" w:rsidRPr="00C9238F" w:rsidRDefault="00A074A7" w:rsidP="00576892">
            <w:r>
              <w:t>Eligibility by:</w:t>
            </w:r>
          </w:p>
        </w:tc>
      </w:tr>
      <w:tr w:rsidR="00C9238F" w:rsidRPr="00C9238F" w14:paraId="3ECCAF17" w14:textId="77777777" w:rsidTr="0021697F">
        <w:trPr>
          <w:trHeight w:val="408"/>
        </w:trPr>
        <w:tc>
          <w:tcPr>
            <w:tcW w:w="783" w:type="pct"/>
            <w:gridSpan w:val="3"/>
            <w:vAlign w:val="bottom"/>
          </w:tcPr>
          <w:p w14:paraId="684BD00F" w14:textId="77777777" w:rsidR="00C9238F" w:rsidRPr="0021697F" w:rsidRDefault="00C9238F" w:rsidP="0021697F">
            <w:pPr>
              <w:ind w:left="698"/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bottom w:val="single" w:sz="4" w:space="0" w:color="auto"/>
            </w:tcBorders>
            <w:vAlign w:val="bottom"/>
          </w:tcPr>
          <w:p w14:paraId="3F79CD7B" w14:textId="01F616B3" w:rsidR="00C9238F" w:rsidRPr="0021697F" w:rsidRDefault="00A074A7" w:rsidP="0021697F">
            <w:pPr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t>National</w:t>
            </w:r>
          </w:p>
        </w:tc>
      </w:tr>
      <w:tr w:rsidR="00C9238F" w:rsidRPr="00C9238F" w14:paraId="257AA157" w14:textId="77777777" w:rsidTr="0021697F">
        <w:trPr>
          <w:trHeight w:val="399"/>
        </w:trPr>
        <w:tc>
          <w:tcPr>
            <w:tcW w:w="783" w:type="pct"/>
            <w:gridSpan w:val="3"/>
            <w:vAlign w:val="bottom"/>
          </w:tcPr>
          <w:p w14:paraId="4D65E32A" w14:textId="77777777" w:rsidR="00C9238F" w:rsidRPr="0021697F" w:rsidRDefault="00C9238F" w:rsidP="0021697F">
            <w:pPr>
              <w:ind w:left="698"/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C8ABFB" w14:textId="7B755FDD" w:rsidR="00C9238F" w:rsidRPr="0021697F" w:rsidRDefault="00A074A7" w:rsidP="0021697F">
            <w:pPr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t>Non-National – Parents</w:t>
            </w:r>
          </w:p>
        </w:tc>
        <w:bookmarkStart w:id="0" w:name="_GoBack"/>
        <w:bookmarkEnd w:id="0"/>
      </w:tr>
      <w:tr w:rsidR="00C9238F" w:rsidRPr="00C9238F" w14:paraId="37BC2856" w14:textId="77777777" w:rsidTr="0021697F">
        <w:trPr>
          <w:trHeight w:val="408"/>
        </w:trPr>
        <w:tc>
          <w:tcPr>
            <w:tcW w:w="783" w:type="pct"/>
            <w:gridSpan w:val="3"/>
            <w:vAlign w:val="bottom"/>
          </w:tcPr>
          <w:p w14:paraId="6C8C4252" w14:textId="77777777" w:rsidR="00C9238F" w:rsidRPr="0021697F" w:rsidRDefault="00C9238F" w:rsidP="0021697F">
            <w:pPr>
              <w:ind w:left="698"/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D93B13" w14:textId="121E86BB" w:rsidR="00C9238F" w:rsidRPr="0021697F" w:rsidRDefault="006A3989" w:rsidP="0021697F">
            <w:pPr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t xml:space="preserve">Non-National </w:t>
            </w:r>
            <w:r w:rsidR="0021697F">
              <w:rPr>
                <w:sz w:val="24"/>
                <w:szCs w:val="20"/>
              </w:rPr>
              <w:t>–</w:t>
            </w:r>
            <w:r w:rsidRPr="0021697F">
              <w:rPr>
                <w:sz w:val="24"/>
                <w:szCs w:val="20"/>
              </w:rPr>
              <w:t xml:space="preserve"> Grandparents</w:t>
            </w:r>
          </w:p>
        </w:tc>
      </w:tr>
      <w:tr w:rsidR="00C9238F" w:rsidRPr="00C9238F" w14:paraId="410BE628" w14:textId="77777777" w:rsidTr="0021697F">
        <w:trPr>
          <w:trHeight w:val="399"/>
        </w:trPr>
        <w:tc>
          <w:tcPr>
            <w:tcW w:w="783" w:type="pct"/>
            <w:gridSpan w:val="3"/>
            <w:vAlign w:val="bottom"/>
          </w:tcPr>
          <w:p w14:paraId="48643C50" w14:textId="77777777" w:rsidR="00C9238F" w:rsidRPr="0021697F" w:rsidRDefault="00C9238F" w:rsidP="0021697F">
            <w:pPr>
              <w:ind w:left="698"/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6AB76F" w14:textId="41D2B25A" w:rsidR="00C9238F" w:rsidRPr="0021697F" w:rsidRDefault="006A3989" w:rsidP="0021697F">
            <w:pPr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t xml:space="preserve">Non-National </w:t>
            </w:r>
            <w:r w:rsidR="0021697F">
              <w:rPr>
                <w:sz w:val="24"/>
                <w:szCs w:val="20"/>
              </w:rPr>
              <w:t>–</w:t>
            </w:r>
            <w:r w:rsidRPr="0021697F">
              <w:rPr>
                <w:sz w:val="24"/>
                <w:szCs w:val="20"/>
              </w:rPr>
              <w:t xml:space="preserve"> Marriage</w:t>
            </w:r>
          </w:p>
        </w:tc>
      </w:tr>
      <w:tr w:rsidR="00C9238F" w:rsidRPr="00C9238F" w14:paraId="3774C165" w14:textId="77777777" w:rsidTr="0021697F">
        <w:trPr>
          <w:trHeight w:val="399"/>
        </w:trPr>
        <w:tc>
          <w:tcPr>
            <w:tcW w:w="783" w:type="pct"/>
            <w:gridSpan w:val="3"/>
            <w:vAlign w:val="bottom"/>
          </w:tcPr>
          <w:p w14:paraId="0089554A" w14:textId="77777777" w:rsidR="00C9238F" w:rsidRPr="0021697F" w:rsidRDefault="00C9238F" w:rsidP="0021697F">
            <w:pPr>
              <w:ind w:left="698"/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9B9AC" w14:textId="7234716B" w:rsidR="00C9238F" w:rsidRPr="0021697F" w:rsidRDefault="006A3989" w:rsidP="0021697F">
            <w:pPr>
              <w:rPr>
                <w:sz w:val="24"/>
                <w:szCs w:val="20"/>
              </w:rPr>
            </w:pPr>
            <w:r w:rsidRPr="0021697F">
              <w:rPr>
                <w:sz w:val="24"/>
                <w:szCs w:val="20"/>
              </w:rPr>
              <w:t>Residence</w:t>
            </w:r>
          </w:p>
        </w:tc>
      </w:tr>
      <w:tr w:rsidR="00C9238F" w:rsidRPr="00C9238F" w14:paraId="1B72F692" w14:textId="77777777" w:rsidTr="0021697F">
        <w:trPr>
          <w:trHeight w:val="77"/>
        </w:trPr>
        <w:tc>
          <w:tcPr>
            <w:tcW w:w="1356" w:type="pct"/>
            <w:gridSpan w:val="5"/>
            <w:vAlign w:val="bottom"/>
          </w:tcPr>
          <w:p w14:paraId="152C10BB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5"/>
            <w:vAlign w:val="bottom"/>
          </w:tcPr>
          <w:p w14:paraId="568A873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021DCC6" w14:textId="77777777" w:rsidTr="0021697F">
        <w:trPr>
          <w:trHeight w:val="476"/>
        </w:trPr>
        <w:tc>
          <w:tcPr>
            <w:tcW w:w="5000" w:type="pct"/>
            <w:gridSpan w:val="10"/>
            <w:vAlign w:val="bottom"/>
          </w:tcPr>
          <w:p w14:paraId="2469F67D" w14:textId="61D82F8B" w:rsidR="00C9238F" w:rsidRDefault="006A3989" w:rsidP="00576892">
            <w:pPr>
              <w:spacing w:before="240"/>
            </w:pPr>
            <w:r>
              <w:t>Please note all attached documents to prove above eligibility:</w:t>
            </w:r>
          </w:p>
        </w:tc>
      </w:tr>
      <w:tr w:rsidR="006A3989" w:rsidRPr="00C9238F" w14:paraId="42BED5EF" w14:textId="77777777" w:rsidTr="0021697F">
        <w:trPr>
          <w:trHeight w:val="379"/>
        </w:trPr>
        <w:tc>
          <w:tcPr>
            <w:tcW w:w="434" w:type="pct"/>
            <w:gridSpan w:val="2"/>
            <w:vAlign w:val="bottom"/>
          </w:tcPr>
          <w:p w14:paraId="3AE3A6EB" w14:textId="77777777" w:rsidR="006A3989" w:rsidRPr="00C9238F" w:rsidRDefault="006A3989" w:rsidP="00576892">
            <w:pPr>
              <w:spacing w:before="120"/>
            </w:pPr>
          </w:p>
        </w:tc>
        <w:tc>
          <w:tcPr>
            <w:tcW w:w="4566" w:type="pct"/>
            <w:gridSpan w:val="8"/>
            <w:tcBorders>
              <w:bottom w:val="single" w:sz="4" w:space="0" w:color="auto"/>
            </w:tcBorders>
            <w:vAlign w:val="bottom"/>
          </w:tcPr>
          <w:p w14:paraId="4A874715" w14:textId="77777777" w:rsidR="006A3989" w:rsidRPr="00C9238F" w:rsidRDefault="006A3989" w:rsidP="00576892">
            <w:pPr>
              <w:spacing w:before="120"/>
            </w:pPr>
          </w:p>
        </w:tc>
      </w:tr>
      <w:tr w:rsidR="006A3989" w:rsidRPr="00C9238F" w14:paraId="7121A9E8" w14:textId="77777777" w:rsidTr="0021697F">
        <w:trPr>
          <w:trHeight w:val="370"/>
        </w:trPr>
        <w:tc>
          <w:tcPr>
            <w:tcW w:w="434" w:type="pct"/>
            <w:gridSpan w:val="2"/>
            <w:vAlign w:val="bottom"/>
          </w:tcPr>
          <w:p w14:paraId="38A142D8" w14:textId="77777777" w:rsidR="006A3989" w:rsidRPr="00C9238F" w:rsidRDefault="006A3989" w:rsidP="00576892">
            <w:pPr>
              <w:spacing w:before="120"/>
            </w:pPr>
          </w:p>
        </w:tc>
        <w:tc>
          <w:tcPr>
            <w:tcW w:w="4566" w:type="pct"/>
            <w:gridSpan w:val="8"/>
            <w:tcBorders>
              <w:bottom w:val="single" w:sz="4" w:space="0" w:color="auto"/>
            </w:tcBorders>
            <w:vAlign w:val="bottom"/>
          </w:tcPr>
          <w:p w14:paraId="1D8E24AC" w14:textId="77777777" w:rsidR="006A3989" w:rsidRPr="00C9238F" w:rsidRDefault="006A3989" w:rsidP="00576892">
            <w:pPr>
              <w:spacing w:before="120"/>
            </w:pPr>
          </w:p>
        </w:tc>
      </w:tr>
      <w:tr w:rsidR="006A3989" w:rsidRPr="00C9238F" w14:paraId="3EC809F4" w14:textId="77777777" w:rsidTr="0021697F">
        <w:trPr>
          <w:trHeight w:val="370"/>
        </w:trPr>
        <w:tc>
          <w:tcPr>
            <w:tcW w:w="434" w:type="pct"/>
            <w:gridSpan w:val="2"/>
            <w:vAlign w:val="bottom"/>
          </w:tcPr>
          <w:p w14:paraId="546BCED7" w14:textId="77777777" w:rsidR="006A3989" w:rsidRPr="00C9238F" w:rsidRDefault="006A3989" w:rsidP="00576892">
            <w:pPr>
              <w:spacing w:before="120"/>
            </w:pPr>
          </w:p>
        </w:tc>
        <w:tc>
          <w:tcPr>
            <w:tcW w:w="4566" w:type="pct"/>
            <w:gridSpan w:val="8"/>
            <w:tcBorders>
              <w:bottom w:val="single" w:sz="4" w:space="0" w:color="auto"/>
            </w:tcBorders>
            <w:vAlign w:val="bottom"/>
          </w:tcPr>
          <w:p w14:paraId="46EAF50F" w14:textId="77777777" w:rsidR="006A3989" w:rsidRPr="00C9238F" w:rsidRDefault="006A3989" w:rsidP="00576892">
            <w:pPr>
              <w:spacing w:before="120"/>
            </w:pPr>
          </w:p>
        </w:tc>
      </w:tr>
      <w:tr w:rsidR="006A3989" w:rsidRPr="00C9238F" w14:paraId="01C71892" w14:textId="77777777" w:rsidTr="0021697F">
        <w:trPr>
          <w:trHeight w:val="379"/>
        </w:trPr>
        <w:tc>
          <w:tcPr>
            <w:tcW w:w="434" w:type="pct"/>
            <w:gridSpan w:val="2"/>
            <w:vAlign w:val="bottom"/>
          </w:tcPr>
          <w:p w14:paraId="0673986A" w14:textId="77777777" w:rsidR="006A3989" w:rsidRPr="00C9238F" w:rsidRDefault="006A3989" w:rsidP="00576892">
            <w:pPr>
              <w:spacing w:before="120"/>
            </w:pPr>
          </w:p>
        </w:tc>
        <w:tc>
          <w:tcPr>
            <w:tcW w:w="4566" w:type="pct"/>
            <w:gridSpan w:val="8"/>
            <w:tcBorders>
              <w:bottom w:val="single" w:sz="4" w:space="0" w:color="auto"/>
            </w:tcBorders>
            <w:vAlign w:val="bottom"/>
          </w:tcPr>
          <w:p w14:paraId="1BAAC7FE" w14:textId="77777777" w:rsidR="006A3989" w:rsidRPr="00C9238F" w:rsidRDefault="006A3989" w:rsidP="00576892">
            <w:pPr>
              <w:spacing w:before="120"/>
            </w:pPr>
          </w:p>
        </w:tc>
      </w:tr>
      <w:tr w:rsidR="008B0E32" w:rsidRPr="00C9238F" w14:paraId="66390971" w14:textId="77777777" w:rsidTr="0021697F">
        <w:trPr>
          <w:trHeight w:val="691"/>
        </w:trPr>
        <w:tc>
          <w:tcPr>
            <w:tcW w:w="342" w:type="pct"/>
            <w:vAlign w:val="bottom"/>
          </w:tcPr>
          <w:p w14:paraId="74559874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658" w:type="pct"/>
            <w:gridSpan w:val="9"/>
            <w:vAlign w:val="bottom"/>
          </w:tcPr>
          <w:p w14:paraId="12C68DC2" w14:textId="43DF9ABE" w:rsidR="008B0E32" w:rsidRPr="00C9238F" w:rsidRDefault="006A3989" w:rsidP="00576892">
            <w:r>
              <w:t>I have filled the form to the best of my knowledge and have not falsified any information.</w:t>
            </w:r>
            <w:r w:rsidR="0021697F">
              <w:t xml:space="preserve"> Falsified documentation may result in punishment for Player/Manager/Team/Nation. </w:t>
            </w:r>
          </w:p>
        </w:tc>
      </w:tr>
      <w:tr w:rsidR="006A3989" w:rsidRPr="00C9238F" w14:paraId="794FD378" w14:textId="77777777" w:rsidTr="0021697F">
        <w:trPr>
          <w:trHeight w:val="750"/>
        </w:trPr>
        <w:tc>
          <w:tcPr>
            <w:tcW w:w="342" w:type="pct"/>
            <w:vAlign w:val="bottom"/>
          </w:tcPr>
          <w:p w14:paraId="439BA450" w14:textId="77777777" w:rsidR="006A3989" w:rsidRPr="00C9238F" w:rsidRDefault="006A3989" w:rsidP="006A3989">
            <w:pPr>
              <w:spacing w:before="480"/>
              <w:rPr>
                <w:sz w:val="36"/>
              </w:rPr>
            </w:pPr>
          </w:p>
        </w:tc>
        <w:tc>
          <w:tcPr>
            <w:tcW w:w="1551" w:type="pct"/>
            <w:gridSpan w:val="5"/>
            <w:vAlign w:val="bottom"/>
          </w:tcPr>
          <w:p w14:paraId="678F41EF" w14:textId="43C1076F" w:rsidR="006A3989" w:rsidRDefault="006A3989" w:rsidP="006A3989">
            <w:r>
              <w:t>Print Name</w:t>
            </w:r>
          </w:p>
        </w:tc>
        <w:tc>
          <w:tcPr>
            <w:tcW w:w="1551" w:type="pct"/>
            <w:gridSpan w:val="2"/>
            <w:vAlign w:val="bottom"/>
          </w:tcPr>
          <w:p w14:paraId="7DE15EAA" w14:textId="5F4701D7" w:rsidR="006A3989" w:rsidRDefault="006A3989" w:rsidP="006A3989">
            <w:r>
              <w:t>Signed</w:t>
            </w:r>
          </w:p>
        </w:tc>
        <w:tc>
          <w:tcPr>
            <w:tcW w:w="1554" w:type="pct"/>
            <w:gridSpan w:val="2"/>
            <w:vAlign w:val="bottom"/>
          </w:tcPr>
          <w:p w14:paraId="44FB5745" w14:textId="421E911D" w:rsidR="006A3989" w:rsidRDefault="006A3989" w:rsidP="006A3989">
            <w:r>
              <w:t>Date</w:t>
            </w:r>
          </w:p>
        </w:tc>
      </w:tr>
      <w:tr w:rsidR="006A3989" w:rsidRPr="00C9238F" w14:paraId="157EA529" w14:textId="77777777" w:rsidTr="0021697F">
        <w:trPr>
          <w:trHeight w:val="750"/>
        </w:trPr>
        <w:tc>
          <w:tcPr>
            <w:tcW w:w="342" w:type="pct"/>
            <w:vAlign w:val="bottom"/>
          </w:tcPr>
          <w:p w14:paraId="576C4FD1" w14:textId="77777777" w:rsidR="006A3989" w:rsidRPr="00C9238F" w:rsidRDefault="006A3989" w:rsidP="006A3989">
            <w:pPr>
              <w:spacing w:before="480"/>
              <w:rPr>
                <w:sz w:val="36"/>
              </w:rPr>
            </w:pPr>
          </w:p>
        </w:tc>
        <w:tc>
          <w:tcPr>
            <w:tcW w:w="4658" w:type="pct"/>
            <w:gridSpan w:val="9"/>
            <w:vAlign w:val="bottom"/>
          </w:tcPr>
          <w:p w14:paraId="713EE907" w14:textId="77777777" w:rsidR="006A3989" w:rsidRDefault="006A3989" w:rsidP="006A3989"/>
        </w:tc>
      </w:tr>
    </w:tbl>
    <w:p w14:paraId="352C1635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741F1" w14:textId="77777777" w:rsidR="00EF0E92" w:rsidRDefault="00EF0E92" w:rsidP="00C9238F">
      <w:pPr>
        <w:spacing w:after="0" w:line="240" w:lineRule="auto"/>
      </w:pPr>
      <w:r>
        <w:separator/>
      </w:r>
    </w:p>
  </w:endnote>
  <w:endnote w:type="continuationSeparator" w:id="0">
    <w:p w14:paraId="5701DF98" w14:textId="77777777" w:rsidR="00EF0E92" w:rsidRDefault="00EF0E9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E0B395F-7FD4-421E-9B72-10B4A81BCB61}"/>
    <w:embedBold r:id="rId2" w:fontKey="{EEE93325-FD48-4807-8AD8-909A87E14F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8622746-F624-462E-883A-12E86EE5AA64}"/>
    <w:embedBold r:id="rId4" w:fontKey="{BDD925CF-DD50-4131-99AA-464D2F5FE5DE}"/>
    <w:embedItalic r:id="rId5" w:fontKey="{02BE02CE-847C-4C7F-AEE0-F6C8593F73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9A33999-4CEA-4DAF-8141-1980B192A8A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5AA27D5-2F18-4EFC-86CC-A0CDC555C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AB73CA5" w14:textId="77777777" w:rsidTr="00C4167A">
      <w:tc>
        <w:tcPr>
          <w:tcW w:w="4675" w:type="dxa"/>
          <w:vAlign w:val="center"/>
        </w:tcPr>
        <w:p w14:paraId="64E8EA1B" w14:textId="365B70FC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669FA61" w14:textId="6D0A47FD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29E64E1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9A85E" w14:textId="77777777" w:rsidR="00EF0E92" w:rsidRDefault="00EF0E92" w:rsidP="00C9238F">
      <w:pPr>
        <w:spacing w:after="0" w:line="240" w:lineRule="auto"/>
      </w:pPr>
      <w:r>
        <w:separator/>
      </w:r>
    </w:p>
  </w:footnote>
  <w:footnote w:type="continuationSeparator" w:id="0">
    <w:p w14:paraId="2C105A82" w14:textId="77777777" w:rsidR="00EF0E92" w:rsidRDefault="00EF0E9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3276"/>
      <w:gridCol w:w="6084"/>
    </w:tblGrid>
    <w:tr w:rsidR="00576892" w:rsidRPr="00576892" w14:paraId="7AE8D3B8" w14:textId="77777777" w:rsidTr="006A3989">
      <w:trPr>
        <w:trHeight w:val="990"/>
      </w:trPr>
      <w:tc>
        <w:tcPr>
          <w:tcW w:w="1350" w:type="dxa"/>
          <w:shd w:val="clear" w:color="auto" w:fill="26499E"/>
          <w:vAlign w:val="center"/>
        </w:tcPr>
        <w:p w14:paraId="20FD05A6" w14:textId="750FB67E" w:rsidR="00576892" w:rsidRPr="00576892" w:rsidRDefault="006A3989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6D8F6E8" wp14:editId="7C851B49">
                <wp:extent cx="1935480" cy="886792"/>
                <wp:effectExtent l="0" t="0" r="7620" b="8890"/>
                <wp:docPr id="2" name="Picture 1" descr="EDF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92B2A9-1DC4-4D5D-B209-FFBC7D1AE2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EDF">
                          <a:extLst>
                            <a:ext uri="{FF2B5EF4-FFF2-40B4-BE49-F238E27FC236}">
                              <a16:creationId xmlns:a16="http://schemas.microsoft.com/office/drawing/2014/main" id="{7892B2A9-1DC4-4D5D-B209-FFBC7D1AE2E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5480" cy="8867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tcBorders>
            <w:left w:val="nil"/>
          </w:tcBorders>
          <w:shd w:val="clear" w:color="auto" w:fill="26499E"/>
          <w:vAlign w:val="center"/>
        </w:tcPr>
        <w:p w14:paraId="25CE6AED" w14:textId="2AC7DA40" w:rsidR="00576892" w:rsidRPr="00576892" w:rsidRDefault="00A074A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New Player Registration</w:t>
          </w:r>
        </w:p>
      </w:tc>
    </w:tr>
  </w:tbl>
  <w:p w14:paraId="510F40F0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A7"/>
    <w:rsid w:val="00003212"/>
    <w:rsid w:val="00052382"/>
    <w:rsid w:val="0006568A"/>
    <w:rsid w:val="00065A07"/>
    <w:rsid w:val="00076F0F"/>
    <w:rsid w:val="00084253"/>
    <w:rsid w:val="000D1F49"/>
    <w:rsid w:val="00126F8B"/>
    <w:rsid w:val="001727CA"/>
    <w:rsid w:val="0021697F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A3989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46421"/>
    <w:rsid w:val="0098597D"/>
    <w:rsid w:val="009F619A"/>
    <w:rsid w:val="009F6DDE"/>
    <w:rsid w:val="00A074A7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F0E92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3D85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ng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64BDF006164E3F80EB210700601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C9107-9420-461D-BA5E-E0438078CB10}"/>
      </w:docPartPr>
      <w:docPartBody>
        <w:p w:rsidR="00C11574" w:rsidRDefault="00FD65EA">
          <w:pPr>
            <w:pStyle w:val="A264BDF006164E3F80EB210700601EE3"/>
          </w:pPr>
          <w:r w:rsidRPr="00576892">
            <w:t>First Name</w:t>
          </w:r>
        </w:p>
      </w:docPartBody>
    </w:docPart>
    <w:docPart>
      <w:docPartPr>
        <w:name w:val="312630630E0E4E32811662EE368F9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7E256-1982-435B-BB3C-89F4A686879A}"/>
      </w:docPartPr>
      <w:docPartBody>
        <w:p w:rsidR="00C11574" w:rsidRDefault="00FD65EA">
          <w:pPr>
            <w:pStyle w:val="312630630E0E4E32811662EE368F9CC8"/>
          </w:pPr>
          <w:r w:rsidRPr="0057689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EA"/>
    <w:rsid w:val="00842706"/>
    <w:rsid w:val="00C11574"/>
    <w:rsid w:val="00EA568A"/>
    <w:rsid w:val="00FD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64BDF006164E3F80EB210700601EE3">
    <w:name w:val="A264BDF006164E3F80EB210700601EE3"/>
  </w:style>
  <w:style w:type="paragraph" w:customStyle="1" w:styleId="312630630E0E4E32811662EE368F9CC8">
    <w:name w:val="312630630E0E4E32811662EE368F9CC8"/>
  </w:style>
  <w:style w:type="paragraph" w:customStyle="1" w:styleId="8D39DC345CFD4D7097E57CDAA9004B78">
    <w:name w:val="8D39DC345CFD4D7097E57CDAA9004B78"/>
  </w:style>
  <w:style w:type="paragraph" w:customStyle="1" w:styleId="9E986D5976DF4AE9A3622A8C2EFA9415">
    <w:name w:val="9E986D5976DF4AE9A3622A8C2EFA9415"/>
  </w:style>
  <w:style w:type="paragraph" w:customStyle="1" w:styleId="9D6FC1D0B4CF45F8BCBA9AFD52205B11">
    <w:name w:val="9D6FC1D0B4CF45F8BCBA9AFD52205B11"/>
  </w:style>
  <w:style w:type="paragraph" w:customStyle="1" w:styleId="3ED6CF0B0D3C4A33916B44598A88BDBD">
    <w:name w:val="3ED6CF0B0D3C4A33916B44598A88BDBD"/>
  </w:style>
  <w:style w:type="paragraph" w:customStyle="1" w:styleId="EFC3E98B8DE744E9AC654F1D545EDEF7">
    <w:name w:val="EFC3E98B8DE744E9AC654F1D545EDEF7"/>
  </w:style>
  <w:style w:type="paragraph" w:customStyle="1" w:styleId="CEE93D8F1E1C4D879C0360929E15AE5A">
    <w:name w:val="CEE93D8F1E1C4D879C0360929E15AE5A"/>
  </w:style>
  <w:style w:type="paragraph" w:customStyle="1" w:styleId="010A45C7F5024FED8EB31FBCD706FA20">
    <w:name w:val="010A45C7F5024FED8EB31FBCD706FA20"/>
  </w:style>
  <w:style w:type="paragraph" w:customStyle="1" w:styleId="94EBAEEA57CF44ECBA71281F129ECDF9">
    <w:name w:val="94EBAEEA57CF44ECBA71281F129ECDF9"/>
  </w:style>
  <w:style w:type="paragraph" w:customStyle="1" w:styleId="F198819DBF7341FFA16999CEEEC188DC">
    <w:name w:val="F198819DBF7341FFA16999CEEEC188D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76B60CA39584F3CB47E83AAE899DF9D">
    <w:name w:val="376B60CA39584F3CB47E83AAE899DF9D"/>
  </w:style>
  <w:style w:type="paragraph" w:customStyle="1" w:styleId="0886D49D331C4E3F8093B60698A680A7">
    <w:name w:val="0886D49D331C4E3F8093B60698A680A7"/>
  </w:style>
  <w:style w:type="paragraph" w:customStyle="1" w:styleId="298344CD76284E769EAFBBAB38B112B8">
    <w:name w:val="298344CD76284E769EAFBBAB38B112B8"/>
  </w:style>
  <w:style w:type="paragraph" w:customStyle="1" w:styleId="FFDBE4DDE0FA42B794762C6098BAD2C9">
    <w:name w:val="FFDBE4DDE0FA42B794762C6098BAD2C9"/>
    <w:rsid w:val="00C11574"/>
  </w:style>
  <w:style w:type="paragraph" w:customStyle="1" w:styleId="65082FEA93F047CBA621F6107A27F7AE">
    <w:name w:val="65082FEA93F047CBA621F6107A27F7AE"/>
    <w:rsid w:val="00C115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2019-06-17T07:45:00Z</dcterms:created>
  <dcterms:modified xsi:type="dcterms:W3CDTF">2019-06-24T14:42:00Z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